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524D8" w14:textId="43FCDE7E" w:rsidR="00DB21A1" w:rsidRPr="002E6F1B" w:rsidRDefault="00DB21A1" w:rsidP="00DB21A1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Ao Colegiado de Coordenação Didática</w:t>
      </w:r>
    </w:p>
    <w:p w14:paraId="70734A22" w14:textId="77777777" w:rsidR="00DB21A1" w:rsidRPr="002E6F1B" w:rsidRDefault="00DB21A1" w:rsidP="00DB21A1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Programa de Pós-graduação em Etnobiologia e Conservação da Natureza</w:t>
      </w:r>
    </w:p>
    <w:p w14:paraId="7E69B959" w14:textId="77777777" w:rsidR="002E6F1B" w:rsidRDefault="002E6F1B" w:rsidP="00DB21A1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</w:pPr>
    </w:p>
    <w:p w14:paraId="55863B22" w14:textId="38F87E93" w:rsidR="00DB21A1" w:rsidRDefault="00DB21A1" w:rsidP="002E6F1B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Assunto: </w:t>
      </w:r>
      <w:r w:rsidRPr="002E6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 xml:space="preserve">Solicitação de Aproveitamento de Créditos para o </w:t>
      </w:r>
      <w:r w:rsidR="008A009C" w:rsidRPr="002E6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[</w:t>
      </w:r>
      <w:r w:rsidRPr="002E6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Mestrando / Doutorando NOME COMPLETO]</w:t>
      </w:r>
    </w:p>
    <w:p w14:paraId="52A57119" w14:textId="77777777" w:rsidR="002E6F1B" w:rsidRDefault="002E6F1B" w:rsidP="002E6F1B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CE96E1E" w14:textId="77777777" w:rsidR="002E6F1B" w:rsidRPr="002E6F1B" w:rsidRDefault="002E6F1B" w:rsidP="002E6F1B">
      <w:pPr>
        <w:spacing w:before="0" w:after="0" w:line="240" w:lineRule="auto"/>
        <w:ind w:left="148" w:right="132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9976863" w14:textId="77777777" w:rsidR="00DB21A1" w:rsidRPr="002E6F1B" w:rsidRDefault="00DB21A1" w:rsidP="00DB21A1">
      <w:pPr>
        <w:spacing w:before="0" w:after="0" w:line="240" w:lineRule="auto"/>
        <w:ind w:left="148" w:right="132" w:firstLine="986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Prezado Coordenador,</w:t>
      </w:r>
    </w:p>
    <w:p w14:paraId="608C5A0E" w14:textId="77777777" w:rsidR="00DB21A1" w:rsidRPr="002E6F1B" w:rsidRDefault="00DB21A1" w:rsidP="00DB21A1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367BEDB" w14:textId="4906A8D9" w:rsidR="00DB21A1" w:rsidRPr="00162C39" w:rsidRDefault="00DB21A1" w:rsidP="00DB21A1">
      <w:pPr>
        <w:spacing w:before="0" w:after="0" w:line="240" w:lineRule="auto"/>
        <w:ind w:left="142" w:right="132" w:firstLine="992"/>
        <w:jc w:val="both"/>
        <w:rPr>
          <w:rFonts w:ascii="Times New Roman" w:eastAsia="Times New Roman" w:hAnsi="Times New Roman" w:cs="Times New Roman"/>
          <w:sz w:val="22"/>
          <w:szCs w:val="22"/>
          <w:lang w:val="pt-BR" w:eastAsia="pt-BR"/>
        </w:rPr>
      </w:pP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Eu, [NOME COMPLETO], CPF [XXX.XXX.XXX-XX], aluno(a) regular, matriculado(a) neste semestre letivo 20_</w:t>
      </w:r>
      <w:proofErr w:type="gramStart"/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_._</w:t>
      </w:r>
      <w:proofErr w:type="gramEnd"/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e ingresso(a) nesse programa em __/____, venho solicitar o </w:t>
      </w:r>
      <w:r w:rsidRPr="002E6F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aproveitamento e integralização dos créditos</w:t>
      </w: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 xml:space="preserve"> referentes às disciplinas abaixo destacadas, de acordo com o Calendário de Atividades e com o artigo 44 do capítulo VI, seção II das Normas Gerais dos Programas de Pós-Graduação “</w:t>
      </w:r>
      <w:r w:rsidRPr="002E6F1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pt-BR" w:eastAsia="pt-BR"/>
        </w:rPr>
        <w:t xml:space="preserve">Stricto Sensu” </w:t>
      </w:r>
      <w:r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t>desta Universidade.</w:t>
      </w:r>
      <w:r w:rsidR="008A009C" w:rsidRPr="002E6F1B">
        <w:rPr>
          <w:rFonts w:ascii="Times New Roman" w:eastAsia="Times New Roman" w:hAnsi="Times New Roman" w:cs="Times New Roman"/>
          <w:color w:val="000000"/>
          <w:sz w:val="24"/>
          <w:szCs w:val="24"/>
          <w:lang w:val="pt-BR" w:eastAsia="pt-BR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6521"/>
        <w:gridCol w:w="1134"/>
      </w:tblGrid>
      <w:tr w:rsidR="00DB21A1" w:rsidRPr="00DB21A1" w14:paraId="5CD064DB" w14:textId="77777777" w:rsidTr="00DB21A1">
        <w:trPr>
          <w:trHeight w:val="393"/>
        </w:trPr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20B93087" w14:textId="10F71865" w:rsidR="00DB21A1" w:rsidRPr="00DB21A1" w:rsidRDefault="00DB21A1" w:rsidP="00DB21A1">
            <w:pPr>
              <w:spacing w:before="67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</w:pPr>
            <w:r w:rsidRPr="00DB21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CÓDIGO</w:t>
            </w:r>
          </w:p>
        </w:tc>
        <w:tc>
          <w:tcPr>
            <w:tcW w:w="6521" w:type="dxa"/>
            <w:tcBorders>
              <w:bottom w:val="single" w:sz="4" w:space="0" w:color="000000"/>
              <w:right w:val="single" w:sz="4" w:space="0" w:color="000000"/>
            </w:tcBorders>
            <w:hideMark/>
          </w:tcPr>
          <w:p w14:paraId="3FF62220" w14:textId="2CFFB982" w:rsidR="00DB21A1" w:rsidRPr="00DB21A1" w:rsidRDefault="00DB21A1" w:rsidP="00DB21A1">
            <w:pPr>
              <w:spacing w:before="6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DB21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NOME DAS DISCIPLINAS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hideMark/>
          </w:tcPr>
          <w:p w14:paraId="60880262" w14:textId="77777777" w:rsidR="00DB21A1" w:rsidRPr="00DB21A1" w:rsidRDefault="00DB21A1" w:rsidP="00DB21A1">
            <w:pPr>
              <w:spacing w:before="67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  <w:r w:rsidRPr="00DB21A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pt-BR" w:eastAsia="pt-BR"/>
              </w:rPr>
              <w:t>CRÉDITOS</w:t>
            </w:r>
          </w:p>
        </w:tc>
      </w:tr>
      <w:tr w:rsidR="00DB21A1" w:rsidRPr="00DB21A1" w14:paraId="7C058F3D" w14:textId="77777777" w:rsidTr="00DB21A1">
        <w:trPr>
          <w:trHeight w:val="397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C2D1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A1E0B" w14:textId="7B8772E5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1C1F68D6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DB21A1" w:rsidRPr="00DB21A1" w14:paraId="76D4131C" w14:textId="77777777" w:rsidTr="00DB21A1">
        <w:trPr>
          <w:trHeight w:val="397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3F318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550B85" w14:textId="694A468C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65A7F0F7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DB21A1" w:rsidRPr="00DB21A1" w14:paraId="4E50BE75" w14:textId="77777777" w:rsidTr="00DB21A1">
        <w:trPr>
          <w:trHeight w:val="398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D918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E2224" w14:textId="6371A46D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0AA09A6B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DB21A1" w:rsidRPr="00DB21A1" w14:paraId="0A6886F0" w14:textId="77777777" w:rsidTr="00DB21A1">
        <w:trPr>
          <w:trHeight w:val="393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A3A37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76234" w14:textId="233E2BFC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526F143F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  <w:tr w:rsidR="00DB21A1" w:rsidRPr="00DB21A1" w14:paraId="3E06C025" w14:textId="77777777" w:rsidTr="00DB21A1">
        <w:trPr>
          <w:trHeight w:val="398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60EC7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65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D54B1" w14:textId="26081764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0576EA4A" w14:textId="77777777" w:rsidR="00DB21A1" w:rsidRPr="00DB21A1" w:rsidRDefault="00DB21A1" w:rsidP="00DB21A1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pt-BR" w:eastAsia="pt-BR"/>
              </w:rPr>
            </w:pPr>
          </w:p>
        </w:tc>
      </w:tr>
    </w:tbl>
    <w:p w14:paraId="1BD980EF" w14:textId="06B0E219" w:rsidR="00DB21A1" w:rsidRPr="00162C39" w:rsidRDefault="00DB21A1" w:rsidP="00DB21A1">
      <w:pPr>
        <w:spacing w:before="94" w:after="0" w:line="240" w:lineRule="auto"/>
        <w:ind w:left="284" w:right="237" w:hanging="5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</w:pPr>
      <w:r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br/>
        <w:t>Nestes Termos,</w:t>
      </w:r>
      <w:r w:rsidR="00811868"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br/>
        <w:t>P</w:t>
      </w:r>
      <w:r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e</w:t>
      </w:r>
      <w:r w:rsidR="00950C36"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ço</w:t>
      </w:r>
      <w:r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 xml:space="preserve"> Deferimento.</w:t>
      </w:r>
      <w:r w:rsidR="00811868" w:rsidRPr="00162C39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br/>
      </w:r>
    </w:p>
    <w:p w14:paraId="04D4AE18" w14:textId="1BC5AC5D" w:rsidR="00DB21A1" w:rsidRPr="00DB21A1" w:rsidRDefault="00DB21A1" w:rsidP="00DB21A1">
      <w:pPr>
        <w:spacing w:before="0" w:after="0" w:line="240" w:lineRule="auto"/>
        <w:ind w:left="11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</w:pPr>
      <w:r w:rsidRPr="00DB21A1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Recife</w:t>
      </w:r>
      <w:r w:rsidR="008A009C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, ____/____/________</w:t>
      </w:r>
    </w:p>
    <w:tbl>
      <w:tblPr>
        <w:tblStyle w:val="Tabelacomgrade"/>
        <w:tblW w:w="0" w:type="auto"/>
        <w:tblInd w:w="1843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DB21A1" w:rsidRPr="008A009C" w14:paraId="56A7F065" w14:textId="77777777" w:rsidTr="00DB21A1">
        <w:tc>
          <w:tcPr>
            <w:tcW w:w="5954" w:type="dxa"/>
          </w:tcPr>
          <w:p w14:paraId="47CE7694" w14:textId="2EED84B1" w:rsidR="00DB21A1" w:rsidRPr="008A009C" w:rsidRDefault="00811868" w:rsidP="00DB21A1">
            <w:pPr>
              <w:spacing w:before="0" w:after="24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val="pt-BR" w:eastAsia="pt-BR"/>
              </w:rPr>
            </w:pPr>
            <w:r w:rsidRPr="008A009C">
              <w:rPr>
                <w:rFonts w:ascii="Times New Roman" w:eastAsia="Times New Roman" w:hAnsi="Times New Roman" w:cs="Times New Roman"/>
                <w:sz w:val="22"/>
                <w:szCs w:val="22"/>
                <w:lang w:val="pt-BR" w:eastAsia="pt-BR"/>
              </w:rPr>
              <w:br/>
            </w:r>
          </w:p>
        </w:tc>
      </w:tr>
    </w:tbl>
    <w:p w14:paraId="4B8F4A32" w14:textId="6E278F14" w:rsidR="00DB21A1" w:rsidRPr="008A009C" w:rsidRDefault="00DB21A1" w:rsidP="008A009C">
      <w:pPr>
        <w:spacing w:before="0" w:after="24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</w:pPr>
      <w:r w:rsidRPr="00DB21A1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Assinatura do</w:t>
      </w:r>
      <w:r w:rsidRPr="008A009C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 xml:space="preserve"> discente</w:t>
      </w:r>
    </w:p>
    <w:p w14:paraId="7381751F" w14:textId="097219CB" w:rsidR="00DB21A1" w:rsidRPr="008A009C" w:rsidRDefault="00DB21A1" w:rsidP="008A009C">
      <w:pPr>
        <w:spacing w:before="0" w:after="0" w:line="240" w:lineRule="auto"/>
        <w:ind w:left="1843"/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</w:pPr>
      <w:r w:rsidRPr="00DB21A1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De Acordo:</w:t>
      </w:r>
      <w:r w:rsidR="008A009C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br/>
      </w:r>
    </w:p>
    <w:tbl>
      <w:tblPr>
        <w:tblStyle w:val="Tabelacomgrade"/>
        <w:tblW w:w="0" w:type="auto"/>
        <w:tblInd w:w="1843" w:type="dxa"/>
        <w:tblLook w:val="04A0" w:firstRow="1" w:lastRow="0" w:firstColumn="1" w:lastColumn="0" w:noHBand="0" w:noVBand="1"/>
      </w:tblPr>
      <w:tblGrid>
        <w:gridCol w:w="5948"/>
      </w:tblGrid>
      <w:tr w:rsidR="00DB21A1" w:rsidRPr="008A009C" w14:paraId="0E63762D" w14:textId="77777777" w:rsidTr="00DB21A1">
        <w:tc>
          <w:tcPr>
            <w:tcW w:w="5948" w:type="dxa"/>
            <w:tcBorders>
              <w:top w:val="nil"/>
              <w:left w:val="nil"/>
              <w:right w:val="nil"/>
            </w:tcBorders>
          </w:tcPr>
          <w:p w14:paraId="42569373" w14:textId="77777777" w:rsidR="00DB21A1" w:rsidRPr="008A009C" w:rsidRDefault="00DB21A1" w:rsidP="00DB21A1">
            <w:pPr>
              <w:spacing w:before="0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pt-BR" w:eastAsia="pt-BR"/>
              </w:rPr>
            </w:pPr>
          </w:p>
        </w:tc>
      </w:tr>
    </w:tbl>
    <w:p w14:paraId="4C6FC9D5" w14:textId="56F547EA" w:rsidR="00DB21A1" w:rsidRPr="00DB21A1" w:rsidRDefault="00DB21A1" w:rsidP="00DB21A1">
      <w:pPr>
        <w:spacing w:before="0" w:after="0" w:line="240" w:lineRule="auto"/>
        <w:ind w:left="148"/>
        <w:jc w:val="center"/>
        <w:rPr>
          <w:rFonts w:ascii="Times New Roman" w:eastAsia="Times New Roman" w:hAnsi="Times New Roman" w:cs="Times New Roman"/>
          <w:sz w:val="22"/>
          <w:szCs w:val="22"/>
          <w:lang w:val="pt-BR" w:eastAsia="pt-BR"/>
        </w:rPr>
      </w:pPr>
      <w:r w:rsidRPr="00DB21A1">
        <w:rPr>
          <w:rFonts w:ascii="Times New Roman" w:eastAsia="Times New Roman" w:hAnsi="Times New Roman" w:cs="Times New Roman"/>
          <w:color w:val="000000"/>
          <w:sz w:val="22"/>
          <w:szCs w:val="22"/>
          <w:lang w:val="pt-BR" w:eastAsia="pt-BR"/>
        </w:rPr>
        <w:t>Assinatura do Orientador</w:t>
      </w:r>
    </w:p>
    <w:p w14:paraId="2322281C" w14:textId="77777777" w:rsidR="00DB21A1" w:rsidRPr="00DB21A1" w:rsidRDefault="00DB21A1" w:rsidP="00DB21A1">
      <w:pPr>
        <w:spacing w:before="89" w:after="0" w:line="240" w:lineRule="auto"/>
        <w:ind w:left="283"/>
        <w:jc w:val="center"/>
        <w:rPr>
          <w:rFonts w:ascii="Times New Roman" w:eastAsia="Times New Roman" w:hAnsi="Times New Roman" w:cs="Times New Roman"/>
          <w:sz w:val="16"/>
          <w:szCs w:val="16"/>
          <w:lang w:val="pt-BR" w:eastAsia="pt-BR"/>
        </w:rPr>
      </w:pPr>
      <w:r w:rsidRPr="00DB21A1">
        <w:rPr>
          <w:rFonts w:ascii="Times New Roman" w:eastAsia="Times New Roman" w:hAnsi="Times New Roman" w:cs="Times New Roman"/>
          <w:b/>
          <w:bCs/>
          <w:i/>
          <w:iCs/>
          <w:color w:val="FF0000"/>
          <w:sz w:val="16"/>
          <w:szCs w:val="16"/>
          <w:lang w:val="pt-BR" w:eastAsia="pt-BR"/>
        </w:rPr>
        <w:t>ASSINATURA ORIGINAL ou CERTIFICADA ELETRONICAMENTE</w:t>
      </w:r>
    </w:p>
    <w:p w14:paraId="5A42BA83" w14:textId="12AC301E" w:rsidR="00950C36" w:rsidRDefault="00DB21A1" w:rsidP="00950C36">
      <w:pPr>
        <w:spacing w:before="89" w:after="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pt-BR" w:eastAsia="pt-BR"/>
        </w:rPr>
      </w:pPr>
      <w:r w:rsidRPr="00DB21A1"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pt-BR" w:eastAsia="pt-BR"/>
        </w:rPr>
        <w:t>ASSINATURAS “COLADAS” NÃO SÃO PERMITIDAS</w:t>
      </w:r>
    </w:p>
    <w:p w14:paraId="72BEA658" w14:textId="77777777" w:rsidR="00950C36" w:rsidRDefault="00950C36">
      <w:pPr>
        <w:spacing w:before="0"/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pt-BR" w:eastAsia="pt-BR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16"/>
          <w:szCs w:val="16"/>
          <w:lang w:val="pt-BR" w:eastAsia="pt-BR"/>
        </w:rPr>
        <w:br w:type="page"/>
      </w:r>
    </w:p>
    <w:p w14:paraId="1E25CB00" w14:textId="77777777" w:rsidR="000543E2" w:rsidRDefault="000543E2" w:rsidP="00811868">
      <w:pPr>
        <w:spacing w:before="89"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E295427" w14:textId="77777777" w:rsidR="00811868" w:rsidRDefault="00811868" w:rsidP="00811868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  <w:highlight w:val="yellow"/>
        </w:rPr>
        <w:t>PROCEDIMENTO PARA SOLICITAR O APROVEITAMENTO DE CRÉDITOS:</w:t>
      </w:r>
    </w:p>
    <w:p w14:paraId="18D3B163" w14:textId="77777777" w:rsidR="00811868" w:rsidRPr="00811868" w:rsidRDefault="00811868" w:rsidP="00811868">
      <w:pPr>
        <w:pStyle w:val="NormalWeb"/>
        <w:shd w:val="clear" w:color="auto" w:fill="FFFFFF"/>
        <w:spacing w:before="0" w:beforeAutospacing="0" w:after="0" w:afterAutospacing="0"/>
        <w:rPr>
          <w:sz w:val="24"/>
        </w:rPr>
      </w:pPr>
    </w:p>
    <w:p w14:paraId="228E3ABB" w14:textId="77777777" w:rsidR="00811868" w:rsidRDefault="00811868" w:rsidP="00811868">
      <w:pPr>
        <w:pStyle w:val="NormalWeb"/>
        <w:shd w:val="clear" w:color="auto" w:fill="FFFFFF"/>
        <w:spacing w:before="0" w:beforeAutospacing="0" w:after="0" w:afterAutospacing="0"/>
        <w:ind w:firstLine="720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O discente deverá formar processo no setor de comunicação da UFRPE (</w:t>
      </w:r>
      <w:hyperlink r:id="rId10" w:history="1">
        <w:r w:rsidRPr="00811868">
          <w:rPr>
            <w:rStyle w:val="Hyperlink"/>
            <w:b/>
            <w:bCs/>
            <w:color w:val="1C4587"/>
            <w:sz w:val="24"/>
          </w:rPr>
          <w:t>processo@ufrpe.br</w:t>
        </w:r>
      </w:hyperlink>
      <w:r w:rsidRPr="00811868">
        <w:rPr>
          <w:b/>
          <w:bCs/>
          <w:color w:val="000000"/>
          <w:sz w:val="24"/>
        </w:rPr>
        <w:t>) dirigido à Coordenação do Programa de Pós-graduação em Etnobiologia e Conservação da Natureza - Departamento de Biologia.</w:t>
      </w:r>
    </w:p>
    <w:p w14:paraId="378BA240" w14:textId="77777777" w:rsidR="00811868" w:rsidRPr="00811868" w:rsidRDefault="00811868" w:rsidP="00811868">
      <w:pPr>
        <w:pStyle w:val="NormalWeb"/>
        <w:shd w:val="clear" w:color="auto" w:fill="FFFFFF"/>
        <w:spacing w:before="0" w:beforeAutospacing="0" w:after="0" w:afterAutospacing="0"/>
        <w:ind w:firstLine="720"/>
        <w:rPr>
          <w:sz w:val="24"/>
        </w:rPr>
      </w:pPr>
    </w:p>
    <w:p w14:paraId="456FD440" w14:textId="77777777" w:rsidR="00811868" w:rsidRPr="00811868" w:rsidRDefault="00811868" w:rsidP="00811868">
      <w:pPr>
        <w:pStyle w:val="NormalWeb"/>
        <w:shd w:val="clear" w:color="auto" w:fill="FFFFFF"/>
        <w:spacing w:before="0" w:beforeAutospacing="0" w:after="300" w:afterAutospacing="0" w:line="276" w:lineRule="auto"/>
        <w:rPr>
          <w:sz w:val="24"/>
        </w:rPr>
      </w:pPr>
      <w:r w:rsidRPr="00811868">
        <w:rPr>
          <w:rFonts w:ascii="Segoe UI Symbol" w:hAnsi="Segoe UI Symbol" w:cs="Segoe UI Symbol"/>
          <w:b/>
          <w:bCs/>
          <w:color w:val="073763"/>
          <w:sz w:val="24"/>
        </w:rPr>
        <w:t>✓</w:t>
      </w:r>
      <w:r w:rsidRPr="00811868">
        <w:rPr>
          <w:b/>
          <w:bCs/>
          <w:color w:val="073763"/>
          <w:sz w:val="24"/>
        </w:rPr>
        <w:t xml:space="preserve"> Documentos para abertura do processo:</w:t>
      </w:r>
    </w:p>
    <w:p w14:paraId="6E2E7D8E" w14:textId="77777777" w:rsidR="00811868" w:rsidRPr="00811868" w:rsidRDefault="00811868" w:rsidP="0081186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Este formulário, com as devidas assinaturas;</w:t>
      </w:r>
    </w:p>
    <w:p w14:paraId="0893966B" w14:textId="77777777" w:rsidR="00811868" w:rsidRPr="00811868" w:rsidRDefault="00811868" w:rsidP="0081186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Conteúdo programático desenvolvido da disciplina; número de créditos; carga horária; conceito/nota obtida;</w:t>
      </w:r>
    </w:p>
    <w:p w14:paraId="20FE34A8" w14:textId="77777777" w:rsidR="00811868" w:rsidRPr="00811868" w:rsidRDefault="00811868" w:rsidP="0081186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O histórico do Mestrado, assinado e carimbado pela instituição na qual o discente cursou o Mestrado;</w:t>
      </w:r>
    </w:p>
    <w:p w14:paraId="5336C3D5" w14:textId="77777777" w:rsidR="00811868" w:rsidRPr="00811868" w:rsidRDefault="00811868" w:rsidP="0081186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Ementa das disciplinas (créditos) que o aluno deseja aproveitar, com as devidas assinaturas e carimbo da instituição onde tenha cursado o Mestrado;</w:t>
      </w:r>
    </w:p>
    <w:p w14:paraId="7703A20F" w14:textId="77777777" w:rsidR="00811868" w:rsidRPr="00811868" w:rsidRDefault="00811868" w:rsidP="00811868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color w:val="000000"/>
          <w:sz w:val="24"/>
        </w:rPr>
        <w:t>Comprovante de pagamento da taxa através de GRU no valor de R$5,00 (o valor não é para cada disciplina, mas sim pela abertura do processo de solicitação, abrangendo todas as disciplinas).</w:t>
      </w:r>
    </w:p>
    <w:p w14:paraId="616D17ED" w14:textId="77777777" w:rsidR="00811868" w:rsidRPr="00811868" w:rsidRDefault="00811868" w:rsidP="00811868">
      <w:pPr>
        <w:pStyle w:val="NormalWeb"/>
        <w:numPr>
          <w:ilvl w:val="1"/>
          <w:numId w:val="23"/>
        </w:numPr>
        <w:spacing w:before="0" w:beforeAutospacing="0" w:after="0" w:afterAutospacing="0" w:line="276" w:lineRule="auto"/>
        <w:textAlignment w:val="baseline"/>
        <w:rPr>
          <w:b/>
          <w:bCs/>
          <w:color w:val="000000"/>
          <w:sz w:val="24"/>
        </w:rPr>
      </w:pPr>
      <w:r w:rsidRPr="00811868">
        <w:rPr>
          <w:b/>
          <w:bCs/>
          <w:i/>
          <w:iCs/>
          <w:color w:val="000000"/>
          <w:sz w:val="24"/>
        </w:rPr>
        <w:t>Como gerar a GRU: acessando o site do DRCA (www.drca.ufrpe.br), clicar na aba Gerar GRU, selecionar o serviço “Solicitação de dispensa de disciplina” e inserir quantidade de documentos (1). Após isso preencher com Nome e CPF e clicar em solicitar serviço e gerar a GRU.</w:t>
      </w:r>
    </w:p>
    <w:p w14:paraId="6710553C" w14:textId="77777777" w:rsidR="00811868" w:rsidRPr="00811868" w:rsidRDefault="00811868" w:rsidP="00811868">
      <w:pPr>
        <w:pStyle w:val="NormalWeb"/>
        <w:spacing w:before="0" w:beforeAutospacing="0" w:after="0" w:afterAutospacing="0" w:line="240" w:lineRule="auto"/>
        <w:textAlignment w:val="baseline"/>
        <w:rPr>
          <w:b/>
          <w:bCs/>
          <w:color w:val="000000"/>
          <w:sz w:val="24"/>
        </w:rPr>
      </w:pPr>
    </w:p>
    <w:p w14:paraId="313BD051" w14:textId="77777777" w:rsidR="00811868" w:rsidRPr="00811868" w:rsidRDefault="00811868" w:rsidP="00811868">
      <w:pPr>
        <w:pStyle w:val="NormalWeb"/>
        <w:shd w:val="clear" w:color="auto" w:fill="FFFFFF"/>
        <w:spacing w:before="0" w:beforeAutospacing="0" w:after="300" w:afterAutospacing="0"/>
        <w:ind w:firstLine="720"/>
        <w:rPr>
          <w:sz w:val="24"/>
        </w:rPr>
      </w:pPr>
      <w:r w:rsidRPr="00811868">
        <w:rPr>
          <w:b/>
          <w:bCs/>
          <w:color w:val="000000"/>
          <w:sz w:val="24"/>
        </w:rPr>
        <w:t>Após ser recebido pela Coordenação, o processo seguirá para aprovação em CCD e, se aprovado, será encaminhado ao DRCA para realizar o aproveitamento dos créditos no Sigaa.</w:t>
      </w:r>
    </w:p>
    <w:p w14:paraId="2DEB08CC" w14:textId="0420C11A" w:rsidR="00811868" w:rsidRPr="00811868" w:rsidRDefault="00811868" w:rsidP="00811868">
      <w:pPr>
        <w:spacing w:before="89"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11868">
        <w:rPr>
          <w:rFonts w:ascii="Times New Roman" w:hAnsi="Times New Roman" w:cs="Times New Roman"/>
          <w:i/>
          <w:iCs/>
          <w:color w:val="FF0000"/>
          <w:sz w:val="24"/>
          <w:szCs w:val="24"/>
        </w:rPr>
        <w:t>Obs.: Favor excluir esta página antes de enviar a solicitação.</w:t>
      </w:r>
    </w:p>
    <w:sectPr w:rsidR="00811868" w:rsidRPr="00811868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782F3" w14:textId="77777777" w:rsidR="00E52FBE" w:rsidRDefault="00E52FBE" w:rsidP="000172E5">
      <w:pPr>
        <w:spacing w:after="0" w:line="240" w:lineRule="auto"/>
      </w:pPr>
      <w:r>
        <w:separator/>
      </w:r>
    </w:p>
  </w:endnote>
  <w:endnote w:type="continuationSeparator" w:id="0">
    <w:p w14:paraId="25293F09" w14:textId="77777777" w:rsidR="00E52FBE" w:rsidRDefault="00E52FB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B8D88B-A597-42B5-AA3E-F38FDE7554CD}"/>
    <w:embedBold r:id="rId2" w:fontKey="{F531A36C-BAE0-4445-8B7F-A17EDCABAADC}"/>
    <w:embedItalic r:id="rId3" w:fontKey="{E6292D34-210E-42D7-86A1-0D8743BD91A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CE8FEFB6-B6A9-4927-B86B-7369F9326B07}"/>
    <w:embedBold r:id="rId5" w:fontKey="{315466E3-F01F-4E9A-B4F1-5CE0B60AAFA8}"/>
    <w:embedItalic r:id="rId6" w:fontKey="{B15B7F0B-B4CC-4C22-9D33-7A313372360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F678FD0-412F-448E-A565-A383464691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0C950EF-9D59-442E-81C1-844E3441E46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9" w:fontKey="{EF3329D1-5E11-4ABD-8A23-394B7597BF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56" w:type="dxa"/>
      <w:tblLook w:val="04A0" w:firstRow="1" w:lastRow="0" w:firstColumn="1" w:lastColumn="0" w:noHBand="0" w:noVBand="1"/>
    </w:tblPr>
    <w:tblGrid>
      <w:gridCol w:w="6096"/>
      <w:gridCol w:w="3260"/>
    </w:tblGrid>
    <w:tr w:rsidR="00B914AD" w:rsidRPr="00311D4F" w14:paraId="5EA64C06" w14:textId="77777777" w:rsidTr="0063070F">
      <w:tc>
        <w:tcPr>
          <w:tcW w:w="6096" w:type="dxa"/>
          <w:vAlign w:val="center"/>
        </w:tcPr>
        <w:p w14:paraId="7DB6B1C3" w14:textId="2BC5FABB" w:rsidR="00B914AD" w:rsidRPr="0063070F" w:rsidRDefault="00B914AD" w:rsidP="0063070F">
          <w:pPr>
            <w:pStyle w:val="Rodap"/>
            <w:ind w:left="34"/>
            <w:rPr>
              <w:rFonts w:cstheme="minorHAnsi"/>
              <w:color w:val="000000"/>
              <w:sz w:val="16"/>
              <w:szCs w:val="16"/>
            </w:rPr>
          </w:pPr>
          <w:r w:rsidRPr="0063070F">
            <w:rPr>
              <w:sz w:val="16"/>
              <w:szCs w:val="16"/>
            </w:rPr>
            <w:t>PROGRAMA DE PÓS-GRADUAÇÃO EM ETNOBIOLOGIA E CONSERVAÇÃO DA NATUREZA</w:t>
          </w:r>
          <w:r w:rsidRPr="0063070F">
            <w:rPr>
              <w:sz w:val="16"/>
              <w:szCs w:val="16"/>
            </w:rPr>
            <w:br/>
          </w:r>
          <w:r w:rsidR="001A72A5" w:rsidRPr="0063070F">
            <w:rPr>
              <w:sz w:val="16"/>
              <w:szCs w:val="16"/>
            </w:rPr>
            <w:t xml:space="preserve">DEPARTAMENTO DE BIOLOGIA </w:t>
          </w:r>
          <w:r w:rsidRPr="0063070F">
            <w:rPr>
              <w:sz w:val="16"/>
              <w:szCs w:val="16"/>
            </w:rPr>
            <w:t xml:space="preserve">– </w:t>
          </w:r>
          <w:r w:rsidR="00F20515" w:rsidRPr="0063070F">
            <w:rPr>
              <w:sz w:val="16"/>
              <w:szCs w:val="16"/>
            </w:rPr>
            <w:t>UFRPE</w:t>
          </w:r>
        </w:p>
      </w:tc>
      <w:tc>
        <w:tcPr>
          <w:tcW w:w="3260" w:type="dxa"/>
          <w:vAlign w:val="center"/>
        </w:tcPr>
        <w:p w14:paraId="64CE6FDD" w14:textId="10900694" w:rsidR="00311D4F" w:rsidRPr="00311D4F" w:rsidRDefault="00B914AD" w:rsidP="00637200">
          <w:pPr>
            <w:pStyle w:val="Rodap"/>
            <w:jc w:val="right"/>
          </w:pPr>
          <w:r>
            <w:rPr>
              <w:noProof/>
            </w:rPr>
            <w:drawing>
              <wp:inline distT="0" distB="0" distL="0" distR="0" wp14:anchorId="00591F81" wp14:editId="71C02DFE">
                <wp:extent cx="939801" cy="563880"/>
                <wp:effectExtent l="0" t="0" r="0" b="762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0828" cy="594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BF5ABF" w14:textId="77777777" w:rsidR="006145D8" w:rsidRDefault="006145D8" w:rsidP="006372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F20F3" w14:textId="77777777" w:rsidR="00E52FBE" w:rsidRDefault="00E52FBE" w:rsidP="000172E5">
      <w:pPr>
        <w:spacing w:after="0" w:line="240" w:lineRule="auto"/>
      </w:pPr>
      <w:r>
        <w:separator/>
      </w:r>
    </w:p>
  </w:footnote>
  <w:footnote w:type="continuationSeparator" w:id="0">
    <w:p w14:paraId="4C1B0BA0" w14:textId="77777777" w:rsidR="00E52FBE" w:rsidRDefault="00E52FB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23" w:type="dxa"/>
      <w:tblInd w:w="-709" w:type="dxa"/>
      <w:tblLook w:val="04A0" w:firstRow="1" w:lastRow="0" w:firstColumn="1" w:lastColumn="0" w:noHBand="0" w:noVBand="1"/>
    </w:tblPr>
    <w:tblGrid>
      <w:gridCol w:w="4962"/>
      <w:gridCol w:w="4961"/>
    </w:tblGrid>
    <w:tr w:rsidR="00B337A2" w:rsidRPr="00637200" w14:paraId="07D13914" w14:textId="77777777" w:rsidTr="002E6F1B">
      <w:trPr>
        <w:trHeight w:val="952"/>
      </w:trPr>
      <w:tc>
        <w:tcPr>
          <w:tcW w:w="4962" w:type="dxa"/>
          <w:vAlign w:val="center"/>
        </w:tcPr>
        <w:p w14:paraId="3E4BE6FB" w14:textId="61B70FB9" w:rsidR="00B337A2" w:rsidRPr="00637200" w:rsidRDefault="00B337A2" w:rsidP="00637200">
          <w:pPr>
            <w:pStyle w:val="Cabealho"/>
          </w:pPr>
        </w:p>
      </w:tc>
      <w:tc>
        <w:tcPr>
          <w:tcW w:w="4961" w:type="dxa"/>
          <w:vAlign w:val="center"/>
        </w:tcPr>
        <w:p w14:paraId="00E90E2B" w14:textId="49F9FBFF" w:rsidR="00F42D86" w:rsidRPr="002E6F1B" w:rsidRDefault="008A009C" w:rsidP="002E6F1B">
          <w:pPr>
            <w:pStyle w:val="Cabealho"/>
            <w:spacing w:line="240" w:lineRule="auto"/>
            <w:ind w:left="29" w:right="-106"/>
            <w:rPr>
              <w:rFonts w:ascii="Arial" w:hAnsi="Arial" w:cs="Arial"/>
              <w:sz w:val="28"/>
              <w:szCs w:val="28"/>
            </w:rPr>
          </w:pPr>
          <w:r w:rsidRPr="002E6F1B">
            <w:rPr>
              <w:rFonts w:ascii="Arial" w:hAnsi="Arial" w:cs="Arial"/>
              <w:color w:val="155078" w:themeColor="accent1"/>
              <w:sz w:val="28"/>
              <w:szCs w:val="28"/>
            </w:rPr>
            <w:t>Solicitação de</w:t>
          </w:r>
          <w:r w:rsidR="00950C36" w:rsidRPr="002E6F1B">
            <w:rPr>
              <w:rFonts w:ascii="Arial" w:hAnsi="Arial" w:cs="Arial"/>
              <w:color w:val="155078" w:themeColor="accent1"/>
              <w:sz w:val="28"/>
              <w:szCs w:val="28"/>
            </w:rPr>
            <w:br/>
          </w:r>
          <w:r w:rsidR="00DB21A1" w:rsidRPr="002E6F1B">
            <w:rPr>
              <w:rFonts w:ascii="Arial" w:hAnsi="Arial" w:cs="Arial"/>
              <w:color w:val="155078" w:themeColor="accent1"/>
              <w:sz w:val="28"/>
              <w:szCs w:val="28"/>
            </w:rPr>
            <w:t>APROVEITAMENTO DE CRÉDITOS</w:t>
          </w:r>
        </w:p>
      </w:tc>
    </w:tr>
  </w:tbl>
  <w:p w14:paraId="00876340" w14:textId="164548C5" w:rsidR="000172E5" w:rsidRDefault="002E6F1B" w:rsidP="005358A8">
    <w:pPr>
      <w:pStyle w:val="SemEspaamento"/>
    </w:pPr>
    <w:r w:rsidRPr="00F42D86">
      <w:rPr>
        <w:rFonts w:ascii="Arial" w:hAnsi="Arial" w:cs="Arial"/>
        <w:noProof/>
        <w:sz w:val="28"/>
      </w:rPr>
      <w:drawing>
        <wp:anchor distT="0" distB="0" distL="114300" distR="114300" simplePos="0" relativeHeight="251658240" behindDoc="1" locked="0" layoutInCell="1" allowOverlap="1" wp14:anchorId="1220E3BC" wp14:editId="7B056CF4">
          <wp:simplePos x="0" y="0"/>
          <wp:positionH relativeFrom="margin">
            <wp:align>left</wp:align>
          </wp:positionH>
          <wp:positionV relativeFrom="page">
            <wp:posOffset>243840</wp:posOffset>
          </wp:positionV>
          <wp:extent cx="2720340" cy="105283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42" b="50233"/>
                  <a:stretch/>
                </pic:blipFill>
                <pic:spPr bwMode="auto">
                  <a:xfrm>
                    <a:off x="0" y="0"/>
                    <a:ext cx="2720340" cy="1052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8C8402" w14:textId="77777777" w:rsidR="00950C36" w:rsidRDefault="00950C36" w:rsidP="005358A8">
    <w:pPr>
      <w:pStyle w:val="SemEspaamento"/>
    </w:pPr>
  </w:p>
  <w:p w14:paraId="0D6BD4FF" w14:textId="77777777" w:rsidR="002E6F1B" w:rsidRDefault="002E6F1B" w:rsidP="005358A8">
    <w:pPr>
      <w:pStyle w:val="SemEspaamento"/>
    </w:pPr>
  </w:p>
  <w:p w14:paraId="5FE378E4" w14:textId="77777777" w:rsidR="002E6F1B" w:rsidRPr="00311D4F" w:rsidRDefault="002E6F1B" w:rsidP="005358A8">
    <w:pPr>
      <w:pStyle w:val="SemEspaamen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7575CA8"/>
    <w:multiLevelType w:val="multilevel"/>
    <w:tmpl w:val="AEA45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03451670">
    <w:abstractNumId w:val="12"/>
  </w:num>
  <w:num w:numId="2" w16cid:durableId="750584043">
    <w:abstractNumId w:val="8"/>
  </w:num>
  <w:num w:numId="3" w16cid:durableId="1994527519">
    <w:abstractNumId w:val="16"/>
  </w:num>
  <w:num w:numId="4" w16cid:durableId="1559781719">
    <w:abstractNumId w:val="13"/>
  </w:num>
  <w:num w:numId="5" w16cid:durableId="1014186888">
    <w:abstractNumId w:val="14"/>
  </w:num>
  <w:num w:numId="6" w16cid:durableId="740831773">
    <w:abstractNumId w:val="20"/>
  </w:num>
  <w:num w:numId="7" w16cid:durableId="936989142">
    <w:abstractNumId w:val="7"/>
  </w:num>
  <w:num w:numId="8" w16cid:durableId="1515849543">
    <w:abstractNumId w:val="11"/>
  </w:num>
  <w:num w:numId="9" w16cid:durableId="1635138548">
    <w:abstractNumId w:val="18"/>
  </w:num>
  <w:num w:numId="10" w16cid:durableId="823937246">
    <w:abstractNumId w:val="1"/>
  </w:num>
  <w:num w:numId="11" w16cid:durableId="35814417">
    <w:abstractNumId w:val="6"/>
  </w:num>
  <w:num w:numId="12" w16cid:durableId="1023366656">
    <w:abstractNumId w:val="0"/>
  </w:num>
  <w:num w:numId="13" w16cid:durableId="2039817964">
    <w:abstractNumId w:val="2"/>
  </w:num>
  <w:num w:numId="14" w16cid:durableId="196895031">
    <w:abstractNumId w:val="10"/>
  </w:num>
  <w:num w:numId="15" w16cid:durableId="141510882">
    <w:abstractNumId w:val="9"/>
  </w:num>
  <w:num w:numId="16" w16cid:durableId="382680470">
    <w:abstractNumId w:val="17"/>
  </w:num>
  <w:num w:numId="17" w16cid:durableId="1282881206">
    <w:abstractNumId w:val="3"/>
  </w:num>
  <w:num w:numId="18" w16cid:durableId="2003972067">
    <w:abstractNumId w:val="22"/>
  </w:num>
  <w:num w:numId="19" w16cid:durableId="1457795793">
    <w:abstractNumId w:val="19"/>
  </w:num>
  <w:num w:numId="20" w16cid:durableId="615988902">
    <w:abstractNumId w:val="15"/>
  </w:num>
  <w:num w:numId="21" w16cid:durableId="480537664">
    <w:abstractNumId w:val="21"/>
  </w:num>
  <w:num w:numId="22" w16cid:durableId="357044815">
    <w:abstractNumId w:val="5"/>
  </w:num>
  <w:num w:numId="23" w16cid:durableId="196295218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D86"/>
    <w:rsid w:val="000172E5"/>
    <w:rsid w:val="00052382"/>
    <w:rsid w:val="000543E2"/>
    <w:rsid w:val="0006568A"/>
    <w:rsid w:val="00076F0F"/>
    <w:rsid w:val="00084253"/>
    <w:rsid w:val="000D1F49"/>
    <w:rsid w:val="00161525"/>
    <w:rsid w:val="00162C39"/>
    <w:rsid w:val="001727CA"/>
    <w:rsid w:val="001800AB"/>
    <w:rsid w:val="001A72A5"/>
    <w:rsid w:val="002C56E6"/>
    <w:rsid w:val="002E6F1B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358A8"/>
    <w:rsid w:val="00577E06"/>
    <w:rsid w:val="00583334"/>
    <w:rsid w:val="005A3BF7"/>
    <w:rsid w:val="005E2C8B"/>
    <w:rsid w:val="005F2035"/>
    <w:rsid w:val="005F7990"/>
    <w:rsid w:val="006145D8"/>
    <w:rsid w:val="0063070F"/>
    <w:rsid w:val="00637200"/>
    <w:rsid w:val="0063739C"/>
    <w:rsid w:val="0065792B"/>
    <w:rsid w:val="007147D7"/>
    <w:rsid w:val="00770F25"/>
    <w:rsid w:val="007A35A8"/>
    <w:rsid w:val="007B0A85"/>
    <w:rsid w:val="007C6A52"/>
    <w:rsid w:val="00811868"/>
    <w:rsid w:val="0082043E"/>
    <w:rsid w:val="00846B76"/>
    <w:rsid w:val="0086797B"/>
    <w:rsid w:val="008A009C"/>
    <w:rsid w:val="008E203A"/>
    <w:rsid w:val="0091229C"/>
    <w:rsid w:val="00940E73"/>
    <w:rsid w:val="00950C36"/>
    <w:rsid w:val="0098597D"/>
    <w:rsid w:val="009F619A"/>
    <w:rsid w:val="009F6DDE"/>
    <w:rsid w:val="00A370A8"/>
    <w:rsid w:val="00AB6575"/>
    <w:rsid w:val="00B337A2"/>
    <w:rsid w:val="00B914AD"/>
    <w:rsid w:val="00BD4753"/>
    <w:rsid w:val="00BD5CB1"/>
    <w:rsid w:val="00BE62EE"/>
    <w:rsid w:val="00C003BA"/>
    <w:rsid w:val="00C4602F"/>
    <w:rsid w:val="00C46878"/>
    <w:rsid w:val="00C50D73"/>
    <w:rsid w:val="00C6231D"/>
    <w:rsid w:val="00CB4A51"/>
    <w:rsid w:val="00CD4532"/>
    <w:rsid w:val="00CD47B0"/>
    <w:rsid w:val="00CE6104"/>
    <w:rsid w:val="00CE7918"/>
    <w:rsid w:val="00CF014B"/>
    <w:rsid w:val="00D16163"/>
    <w:rsid w:val="00DB21A1"/>
    <w:rsid w:val="00DB3FAD"/>
    <w:rsid w:val="00DC71EC"/>
    <w:rsid w:val="00DD6C34"/>
    <w:rsid w:val="00E52FBE"/>
    <w:rsid w:val="00E61C09"/>
    <w:rsid w:val="00E82137"/>
    <w:rsid w:val="00EB3B58"/>
    <w:rsid w:val="00EC7359"/>
    <w:rsid w:val="00EE3054"/>
    <w:rsid w:val="00F00606"/>
    <w:rsid w:val="00F01256"/>
    <w:rsid w:val="00F20515"/>
    <w:rsid w:val="00F42D8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999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145D8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37200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ns">
    <w:name w:val="Tabela de imagens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6145D8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6145D8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MenoPendente">
    <w:name w:val="Unresolved Mention"/>
    <w:basedOn w:val="Fontepargpadro"/>
    <w:uiPriority w:val="99"/>
    <w:semiHidden/>
    <w:rsid w:val="00E8213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C50D73"/>
    <w:rPr>
      <w:b/>
      <w:bCs/>
    </w:rPr>
  </w:style>
  <w:style w:type="paragraph" w:styleId="PargrafodaLista">
    <w:name w:val="List Paragraph"/>
    <w:basedOn w:val="Normal"/>
    <w:uiPriority w:val="34"/>
    <w:semiHidden/>
    <w:qFormat/>
    <w:rsid w:val="000543E2"/>
    <w:pPr>
      <w:ind w:left="720"/>
      <w:contextualSpacing/>
    </w:pPr>
  </w:style>
  <w:style w:type="character" w:customStyle="1" w:styleId="apple-tab-span">
    <w:name w:val="apple-tab-span"/>
    <w:basedOn w:val="Fontepargpadro"/>
    <w:rsid w:val="00DB2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3759">
          <w:marLeft w:val="12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rocesso@ufrpe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nat\AppData\Roaming\Microsoft\Templates\Formul&#225;rio%20de%20associa&#231;&#227;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associação</Template>
  <TotalTime>0</TotalTime>
  <Pages>2</Pages>
  <Words>371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2023-07-07T14:05:00Z</dcterms:created>
  <dcterms:modified xsi:type="dcterms:W3CDTF">2023-07-12T22:01:00Z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